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4DDF5" w14:textId="64EA5EF6" w:rsidR="00F03BBE" w:rsidRDefault="00F03BBE" w:rsidP="00F03BBE">
      <w:pPr>
        <w:jc w:val="center"/>
        <w:rPr>
          <w:sz w:val="130"/>
          <w:szCs w:val="130"/>
        </w:rPr>
      </w:pPr>
      <w:r w:rsidRPr="00F03BBE">
        <w:rPr>
          <w:sz w:val="130"/>
          <w:szCs w:val="130"/>
        </w:rPr>
        <w:t>Cuestionario sobre la acogida</w:t>
      </w:r>
    </w:p>
    <w:p w14:paraId="799B863C" w14:textId="77777777" w:rsidR="00F03BBE" w:rsidRDefault="00F03BBE" w:rsidP="00F03BBE">
      <w:pPr>
        <w:jc w:val="center"/>
        <w:rPr>
          <w:sz w:val="56"/>
          <w:szCs w:val="56"/>
        </w:rPr>
      </w:pPr>
    </w:p>
    <w:p w14:paraId="0C4E8D16" w14:textId="1B3C7685" w:rsidR="00F03BBE" w:rsidRPr="00F03BBE" w:rsidRDefault="00F03BBE" w:rsidP="00F03BBE">
      <w:pPr>
        <w:jc w:val="center"/>
        <w:rPr>
          <w:sz w:val="56"/>
          <w:szCs w:val="56"/>
        </w:rPr>
      </w:pPr>
      <w:r w:rsidRPr="00F03BBE">
        <w:rPr>
          <w:sz w:val="56"/>
          <w:szCs w:val="56"/>
        </w:rPr>
        <w:t>Escanea el siguiente código QR</w:t>
      </w:r>
    </w:p>
    <w:p w14:paraId="09470F49" w14:textId="77777777" w:rsidR="00F03BBE" w:rsidRDefault="00F03BBE" w:rsidP="00F03BBE">
      <w:pPr>
        <w:jc w:val="center"/>
      </w:pPr>
    </w:p>
    <w:p w14:paraId="00D81D5F" w14:textId="4AA9F6A6" w:rsidR="00462BEE" w:rsidRDefault="00EE4A0D" w:rsidP="00F03BBE">
      <w:pPr>
        <w:jc w:val="center"/>
      </w:pPr>
      <w:r>
        <w:rPr>
          <w:noProof/>
        </w:rPr>
        <w:drawing>
          <wp:inline distT="0" distB="0" distL="0" distR="0" wp14:anchorId="75681751" wp14:editId="7757AC6A">
            <wp:extent cx="4152900" cy="4152900"/>
            <wp:effectExtent l="0" t="0" r="0" b="0"/>
            <wp:docPr id="653680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80708" name="Imagen 6536807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05" cy="41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72C5" w14:textId="785A99AE" w:rsidR="00F03BBE" w:rsidRDefault="00F03BBE" w:rsidP="00F03BBE">
      <w:pPr>
        <w:jc w:val="center"/>
        <w:rPr>
          <w:sz w:val="52"/>
          <w:szCs w:val="52"/>
        </w:rPr>
      </w:pPr>
      <w:r>
        <w:rPr>
          <w:sz w:val="52"/>
          <w:szCs w:val="52"/>
        </w:rPr>
        <w:t>CURSO 2</w:t>
      </w:r>
      <w:r w:rsidR="00EE4A0D">
        <w:rPr>
          <w:sz w:val="52"/>
          <w:szCs w:val="52"/>
        </w:rPr>
        <w:t>4/25</w:t>
      </w:r>
    </w:p>
    <w:p w14:paraId="373DC655" w14:textId="77777777" w:rsidR="00F03BBE" w:rsidRDefault="00F03BBE" w:rsidP="00F03BBE">
      <w:pPr>
        <w:jc w:val="center"/>
        <w:rPr>
          <w:sz w:val="52"/>
          <w:szCs w:val="52"/>
        </w:rPr>
      </w:pPr>
    </w:p>
    <w:p w14:paraId="73E511FA" w14:textId="18982A09" w:rsidR="000D3B81" w:rsidRPr="00F03BBE" w:rsidRDefault="00F03BBE" w:rsidP="00F03BBE">
      <w:pPr>
        <w:jc w:val="center"/>
        <w:rPr>
          <w:sz w:val="44"/>
          <w:szCs w:val="44"/>
        </w:rPr>
      </w:pPr>
      <w:r w:rsidRPr="00F03BBE">
        <w:rPr>
          <w:sz w:val="44"/>
          <w:szCs w:val="44"/>
        </w:rPr>
        <w:t xml:space="preserve">Formulario abierto hasta el </w:t>
      </w:r>
      <w:r w:rsidR="00EE4A0D">
        <w:rPr>
          <w:sz w:val="44"/>
          <w:szCs w:val="44"/>
        </w:rPr>
        <w:t>30</w:t>
      </w:r>
      <w:r w:rsidRPr="00F03BBE">
        <w:rPr>
          <w:sz w:val="44"/>
          <w:szCs w:val="44"/>
        </w:rPr>
        <w:t xml:space="preserve"> de septiembre</w:t>
      </w:r>
    </w:p>
    <w:sectPr w:rsidR="000D3B81" w:rsidRPr="00F03BBE" w:rsidSect="00C70454">
      <w:headerReference w:type="default" r:id="rId8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C14D9" w14:textId="77777777" w:rsidR="00602B94" w:rsidRDefault="00602B94" w:rsidP="00C41E22">
      <w:r>
        <w:separator/>
      </w:r>
    </w:p>
  </w:endnote>
  <w:endnote w:type="continuationSeparator" w:id="0">
    <w:p w14:paraId="4E802ECB" w14:textId="77777777" w:rsidR="00602B94" w:rsidRDefault="00602B94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4B650" w14:textId="77777777" w:rsidR="00602B94" w:rsidRDefault="00602B94" w:rsidP="00C41E22">
      <w:r>
        <w:separator/>
      </w:r>
    </w:p>
  </w:footnote>
  <w:footnote w:type="continuationSeparator" w:id="0">
    <w:p w14:paraId="3BA5D54A" w14:textId="77777777" w:rsidR="00602B94" w:rsidRDefault="00602B94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5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1134"/>
      <w:gridCol w:w="4390"/>
      <w:gridCol w:w="2981"/>
    </w:tblGrid>
    <w:tr w:rsidR="00703C72" w14:paraId="02EDF2A5" w14:textId="77777777" w:rsidTr="00B93E12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62C5AE75" w14:textId="77777777" w:rsidR="00703C72" w:rsidRDefault="00703C72" w:rsidP="00DE151E">
          <w:pPr>
            <w:rPr>
              <w:rFonts w:ascii="Tahoma" w:hAnsi="Tahoma" w:cs="Tahoma"/>
              <w:i/>
            </w:rPr>
          </w:pPr>
          <w:bookmarkStart w:id="0" w:name="_Hlk130809000"/>
          <w:r>
            <w:rPr>
              <w:rFonts w:ascii="Tahoma" w:hAnsi="Tahoma" w:cs="Tahoma"/>
              <w:noProof/>
            </w:rPr>
            <w:drawing>
              <wp:inline distT="0" distB="0" distL="0" distR="0" wp14:anchorId="3DA64385" wp14:editId="2E790FB9">
                <wp:extent cx="632460" cy="541020"/>
                <wp:effectExtent l="0" t="0" r="0" b="0"/>
                <wp:docPr id="9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C2A528" w14:textId="77777777" w:rsidR="00703C72" w:rsidRDefault="00703C72" w:rsidP="00DE151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C.P.I.F.P. Profesor</w:t>
          </w:r>
        </w:p>
        <w:p w14:paraId="4A46C387" w14:textId="568857DA" w:rsidR="00703C72" w:rsidRDefault="00703C72" w:rsidP="009858A9">
          <w:pPr>
            <w:jc w:val="center"/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C7DD46" w14:textId="686A0DB2" w:rsidR="009858A9" w:rsidRPr="009858A9" w:rsidRDefault="000D3B81" w:rsidP="009858A9">
          <w:pPr>
            <w:rPr>
              <w:lang w:bidi="he-IL"/>
            </w:rPr>
          </w:pPr>
          <w:r>
            <w:rPr>
              <w:noProof/>
            </w:rPr>
            <w:drawing>
              <wp:inline distT="0" distB="0" distL="0" distR="0" wp14:anchorId="479C5E13" wp14:editId="54D1D4C5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2FE77D2F" wp14:editId="399229BF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4806C187" wp14:editId="63B0B3C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698087FD" w14:textId="7C25359D" w:rsidR="00703C72" w:rsidRDefault="00B93E12" w:rsidP="00DE151E">
          <w:pPr>
            <w:jc w:val="center"/>
            <w:rPr>
              <w:sz w:val="20"/>
              <w:lang w:bidi="he-IL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4FBAB9E" wp14:editId="5938F6E7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13F69" wp14:editId="49CAE07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6DC52AA" wp14:editId="5DBFCFE3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A86C910" wp14:editId="7218BB08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  <w:tr w:rsidR="00703C72" w14:paraId="5511AB5D" w14:textId="77777777" w:rsidTr="00B93E12">
      <w:trPr>
        <w:trHeight w:val="454"/>
        <w:jc w:val="center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824F79" w14:textId="77777777" w:rsidR="00703C72" w:rsidRDefault="00703C72" w:rsidP="00DE151E">
          <w:pPr>
            <w:rPr>
              <w:rFonts w:ascii="Tahoma" w:hAnsi="Tahoma" w:cs="Tahoma"/>
              <w:noProof/>
            </w:rPr>
          </w:pP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/>
          <w:vAlign w:val="center"/>
        </w:tcPr>
        <w:p w14:paraId="0B2FC342" w14:textId="64D434AF" w:rsidR="00703C72" w:rsidRPr="009858A9" w:rsidRDefault="00703C72" w:rsidP="009858A9">
          <w:pPr>
            <w:jc w:val="center"/>
          </w:pPr>
        </w:p>
      </w:tc>
      <w:tc>
        <w:tcPr>
          <w:tcW w:w="29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626D8E" w14:textId="77777777" w:rsidR="00703C72" w:rsidRDefault="00703C72" w:rsidP="00DE151E">
          <w:pPr>
            <w:jc w:val="center"/>
            <w:rPr>
              <w:sz w:val="20"/>
              <w:lang w:bidi="he-IL"/>
            </w:rPr>
          </w:pPr>
        </w:p>
      </w:tc>
    </w:tr>
  </w:tbl>
  <w:p w14:paraId="21E7F34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028464">
    <w:abstractNumId w:val="2"/>
  </w:num>
  <w:num w:numId="2" w16cid:durableId="1109159366">
    <w:abstractNumId w:val="1"/>
  </w:num>
  <w:num w:numId="3" w16cid:durableId="1123691590">
    <w:abstractNumId w:val="3"/>
  </w:num>
  <w:num w:numId="4" w16cid:durableId="467357273">
    <w:abstractNumId w:val="4"/>
  </w:num>
  <w:num w:numId="5" w16cid:durableId="1649285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2D0C"/>
    <w:rsid w:val="000D3B81"/>
    <w:rsid w:val="000E12AE"/>
    <w:rsid w:val="00116CC8"/>
    <w:rsid w:val="00161455"/>
    <w:rsid w:val="00195A82"/>
    <w:rsid w:val="001F5682"/>
    <w:rsid w:val="00242429"/>
    <w:rsid w:val="002601E4"/>
    <w:rsid w:val="002717A4"/>
    <w:rsid w:val="0027524C"/>
    <w:rsid w:val="002831D8"/>
    <w:rsid w:val="00287128"/>
    <w:rsid w:val="002B2F23"/>
    <w:rsid w:val="002B699B"/>
    <w:rsid w:val="002B7E45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D0DC9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8B5"/>
    <w:rsid w:val="00602B94"/>
    <w:rsid w:val="00620857"/>
    <w:rsid w:val="00635FD3"/>
    <w:rsid w:val="00656F6B"/>
    <w:rsid w:val="00670520"/>
    <w:rsid w:val="006751C0"/>
    <w:rsid w:val="006A57E6"/>
    <w:rsid w:val="006D30FB"/>
    <w:rsid w:val="00703C72"/>
    <w:rsid w:val="0078641D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90181F"/>
    <w:rsid w:val="00923CAE"/>
    <w:rsid w:val="00930363"/>
    <w:rsid w:val="00962392"/>
    <w:rsid w:val="009858A9"/>
    <w:rsid w:val="009C6A77"/>
    <w:rsid w:val="00A10D9B"/>
    <w:rsid w:val="00A30A8E"/>
    <w:rsid w:val="00A53F11"/>
    <w:rsid w:val="00AB570F"/>
    <w:rsid w:val="00AC454B"/>
    <w:rsid w:val="00AD33B2"/>
    <w:rsid w:val="00B44407"/>
    <w:rsid w:val="00B44DD8"/>
    <w:rsid w:val="00B710E3"/>
    <w:rsid w:val="00B93E12"/>
    <w:rsid w:val="00BB48D3"/>
    <w:rsid w:val="00BC26A7"/>
    <w:rsid w:val="00BD416A"/>
    <w:rsid w:val="00C12CFD"/>
    <w:rsid w:val="00C17F74"/>
    <w:rsid w:val="00C41E22"/>
    <w:rsid w:val="00C70454"/>
    <w:rsid w:val="00C75458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E74636"/>
    <w:rsid w:val="00E941B3"/>
    <w:rsid w:val="00EA52AD"/>
    <w:rsid w:val="00EB72D3"/>
    <w:rsid w:val="00ED204B"/>
    <w:rsid w:val="00EE4A0D"/>
    <w:rsid w:val="00EF1FBF"/>
    <w:rsid w:val="00F03BBE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E7523"/>
  <w15:docId w15:val="{2AEE971B-0603-42BF-BD1B-1BDEF48C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12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122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4</cp:revision>
  <cp:lastPrinted>2014-09-04T11:03:00Z</cp:lastPrinted>
  <dcterms:created xsi:type="dcterms:W3CDTF">2023-09-06T10:35:00Z</dcterms:created>
  <dcterms:modified xsi:type="dcterms:W3CDTF">2024-09-12T10:34:00Z</dcterms:modified>
</cp:coreProperties>
</file>